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963" w:rsidRDefault="00023460">
      <w:r w:rsidRPr="00023460">
        <w:rPr>
          <w:szCs w:val="20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91.45pt;margin-top:171.75pt;width:199.75pt;height:222pt;z-index:251651584" filled="f" stroked="f">
            <v:textbox style="mso-next-textbox:#_x0000_s1031">
              <w:txbxContent>
                <w:p w:rsidR="00CF6963" w:rsidRPr="003C0879" w:rsidRDefault="00B5548D" w:rsidP="00B5548D">
                  <w:pPr>
                    <w:pStyle w:val="BodyText02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Taxation</w:t>
                  </w:r>
                </w:p>
                <w:p w:rsidR="00B5548D" w:rsidRPr="003C0879" w:rsidRDefault="00B5548D" w:rsidP="00B5548D">
                  <w:pPr>
                    <w:pStyle w:val="BodyText02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VAT</w:t>
                  </w:r>
                </w:p>
                <w:p w:rsidR="00B5548D" w:rsidRPr="003C0879" w:rsidRDefault="00B5548D" w:rsidP="00B5548D">
                  <w:pPr>
                    <w:pStyle w:val="BodyText02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Bookkeeping</w:t>
                  </w:r>
                </w:p>
                <w:p w:rsidR="00B5548D" w:rsidRPr="003C0879" w:rsidRDefault="00B5548D" w:rsidP="00B5548D">
                  <w:pPr>
                    <w:pStyle w:val="BodyText02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Account</w:t>
                  </w:r>
                  <w:r w:rsidR="0084389C" w:rsidRPr="003C0879">
                    <w:rPr>
                      <w:sz w:val="22"/>
                      <w:szCs w:val="22"/>
                    </w:rPr>
                    <w:t xml:space="preserve">s </w:t>
                  </w:r>
                  <w:r w:rsidRPr="003C0879">
                    <w:rPr>
                      <w:sz w:val="22"/>
                      <w:szCs w:val="22"/>
                    </w:rPr>
                    <w:t xml:space="preserve"> prep</w:t>
                  </w:r>
                  <w:r w:rsidR="0084389C" w:rsidRPr="003C0879">
                    <w:rPr>
                      <w:sz w:val="22"/>
                      <w:szCs w:val="22"/>
                    </w:rPr>
                    <w:t>aration</w:t>
                  </w:r>
                </w:p>
                <w:p w:rsidR="00B5548D" w:rsidRPr="003C0879" w:rsidRDefault="00B5548D" w:rsidP="00B5548D">
                  <w:pPr>
                    <w:pStyle w:val="BodyText02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Self Assessment</w:t>
                  </w:r>
                </w:p>
                <w:p w:rsidR="00B5548D" w:rsidRPr="003C0879" w:rsidRDefault="00B5548D" w:rsidP="00B5548D">
                  <w:pPr>
                    <w:pStyle w:val="BodyText02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Business planning</w:t>
                  </w:r>
                </w:p>
                <w:p w:rsidR="00B5548D" w:rsidRPr="003C0879" w:rsidRDefault="00B5548D" w:rsidP="00B5548D">
                  <w:pPr>
                    <w:pStyle w:val="BodyText02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Cash flow forecasting</w:t>
                  </w:r>
                </w:p>
                <w:p w:rsidR="0084389C" w:rsidRPr="003C0879" w:rsidRDefault="0084389C" w:rsidP="00B5548D">
                  <w:pPr>
                    <w:pStyle w:val="BodyText02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payroll</w:t>
                  </w:r>
                </w:p>
                <w:p w:rsidR="00CF6963" w:rsidRPr="003C0879" w:rsidRDefault="00CF6963" w:rsidP="001A27C3">
                  <w:pPr>
                    <w:pStyle w:val="BodyText02"/>
                    <w:rPr>
                      <w:sz w:val="22"/>
                      <w:szCs w:val="22"/>
                    </w:rPr>
                  </w:pPr>
                </w:p>
                <w:p w:rsidR="001258E3" w:rsidRPr="003C0879" w:rsidRDefault="001258E3" w:rsidP="001A27C3">
                  <w:pPr>
                    <w:pStyle w:val="BodyText02"/>
                    <w:rPr>
                      <w:sz w:val="22"/>
                      <w:szCs w:val="22"/>
                    </w:rPr>
                  </w:pPr>
                  <w:proofErr w:type="gramStart"/>
                  <w:r w:rsidRPr="003C0879">
                    <w:rPr>
                      <w:sz w:val="22"/>
                      <w:szCs w:val="22"/>
                    </w:rPr>
                    <w:t xml:space="preserve">Phone </w:t>
                  </w:r>
                  <w:r w:rsidR="003C0879">
                    <w:rPr>
                      <w:sz w:val="22"/>
                      <w:szCs w:val="22"/>
                    </w:rPr>
                    <w:t xml:space="preserve"> -</w:t>
                  </w:r>
                  <w:proofErr w:type="gramEnd"/>
                  <w:r w:rsidR="003C0879">
                    <w:rPr>
                      <w:sz w:val="22"/>
                      <w:szCs w:val="22"/>
                    </w:rPr>
                    <w:t xml:space="preserve">   </w:t>
                  </w:r>
                  <w:r w:rsidRPr="003C0879">
                    <w:rPr>
                      <w:sz w:val="22"/>
                      <w:szCs w:val="22"/>
                    </w:rPr>
                    <w:t>07542652164</w:t>
                  </w:r>
                </w:p>
                <w:p w:rsidR="001258E3" w:rsidRPr="003C0879" w:rsidRDefault="001258E3" w:rsidP="001A27C3">
                  <w:pPr>
                    <w:pStyle w:val="BodyText02"/>
                    <w:rPr>
                      <w:sz w:val="22"/>
                      <w:szCs w:val="22"/>
                    </w:rPr>
                  </w:pPr>
                </w:p>
                <w:p w:rsidR="00CF6963" w:rsidRPr="003C0879" w:rsidRDefault="00231980" w:rsidP="001A27C3">
                  <w:pPr>
                    <w:pStyle w:val="BodyText02"/>
                    <w:rPr>
                      <w:color w:val="FFFFFF" w:themeColor="background1"/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 xml:space="preserve">E-mail </w:t>
                  </w:r>
                  <w:hyperlink r:id="rId5" w:history="1">
                    <w:r w:rsidR="001258E3" w:rsidRPr="003C0879">
                      <w:rPr>
                        <w:rStyle w:val="Hyperlink"/>
                        <w:rFonts w:ascii="Segoe UI" w:hAnsi="Segoe UI" w:cs="Segoe UI"/>
                        <w:color w:val="FFFFFF" w:themeColor="background1"/>
                        <w:sz w:val="22"/>
                        <w:szCs w:val="22"/>
                      </w:rPr>
                      <w:t>taylorsmanagement@outlook.com</w:t>
                    </w:r>
                  </w:hyperlink>
                </w:p>
                <w:p w:rsidR="001258E3" w:rsidRPr="003C0879" w:rsidRDefault="001258E3" w:rsidP="001A27C3">
                  <w:pPr>
                    <w:pStyle w:val="BodyText02"/>
                    <w:rPr>
                      <w:sz w:val="22"/>
                      <w:szCs w:val="22"/>
                    </w:rPr>
                  </w:pPr>
                </w:p>
                <w:p w:rsidR="001258E3" w:rsidRPr="003C0879" w:rsidRDefault="001258E3" w:rsidP="001A27C3">
                  <w:pPr>
                    <w:pStyle w:val="BodyText02"/>
                    <w:rPr>
                      <w:sz w:val="22"/>
                      <w:szCs w:val="22"/>
                    </w:rPr>
                  </w:pPr>
                  <w:r w:rsidRPr="003C0879">
                    <w:rPr>
                      <w:sz w:val="22"/>
                      <w:szCs w:val="22"/>
                    </w:rPr>
                    <w:t>Web</w:t>
                  </w:r>
                </w:p>
                <w:p w:rsidR="001258E3" w:rsidRPr="003C0879" w:rsidRDefault="00023460" w:rsidP="001A27C3">
                  <w:pPr>
                    <w:pStyle w:val="BodyText02"/>
                    <w:rPr>
                      <w:sz w:val="22"/>
                      <w:szCs w:val="22"/>
                    </w:rPr>
                  </w:pPr>
                  <w:hyperlink r:id="rId6" w:history="1">
                    <w:r w:rsidR="001258E3" w:rsidRPr="003C0879">
                      <w:rPr>
                        <w:rStyle w:val="Hyperlink"/>
                        <w:rFonts w:ascii="Segoe UI" w:hAnsi="Segoe UI" w:cs="Segoe UI"/>
                        <w:color w:val="FFFFFF" w:themeColor="background1"/>
                        <w:sz w:val="22"/>
                        <w:szCs w:val="22"/>
                      </w:rPr>
                      <w:t>www.taylorsbusiness.homestead.com</w:t>
                    </w:r>
                  </w:hyperlink>
                </w:p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44" type="#_x0000_t202" style="position:absolute;margin-left:-31.95pt;margin-top:434.8pt;width:730.25pt;height:24.4pt;z-index:251663872" filled="f" stroked="f">
            <v:textbox style="mso-next-textbox:#_x0000_s1044">
              <w:txbxContent>
                <w:p w:rsidR="00CF6963" w:rsidRPr="002122AA" w:rsidRDefault="00CF6963" w:rsidP="002122AA"/>
                <w:p w:rsidR="003C0879" w:rsidRDefault="003C0879"/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34" type="#_x0000_t202" style="position:absolute;margin-left:-31.95pt;margin-top:105.45pt;width:7in;height:46.65pt;z-index:251654656" filled="f" stroked="f">
            <v:textbox style="mso-next-textbox:#_x0000_s1034">
              <w:txbxContent>
                <w:p w:rsidR="00CF6963" w:rsidRPr="00E161C5" w:rsidRDefault="006D0DE0" w:rsidP="001A27C3">
                  <w:pPr>
                    <w:pStyle w:val="Subhead01"/>
                    <w:rPr>
                      <w:color w:val="00467F"/>
                    </w:rPr>
                  </w:pPr>
                  <w:r>
                    <w:t>Discounts now available for new customers and low rate</w:t>
                  </w:r>
                  <w:r w:rsidR="00E922BC">
                    <w:t>s</w:t>
                  </w:r>
                  <w:r>
                    <w:t xml:space="preserve"> for new start ups</w:t>
                  </w:r>
                  <w:r w:rsidR="00917EF9">
                    <w:t xml:space="preserve"> – </w:t>
                  </w:r>
                  <w:r w:rsidR="009467AC">
                    <w:t xml:space="preserve">affordable </w:t>
                  </w:r>
                  <w:r w:rsidR="00917EF9">
                    <w:t>monthly payment plan available</w:t>
                  </w:r>
                </w:p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35" type="#_x0000_t202" style="position:absolute;margin-left:488.3pt;margin-top:9.2pt;width:199.75pt;height:128.8pt;z-index:251655680" fillcolor="silver" strokecolor="white" strokeweight="4pt">
            <v:textbox style="mso-next-textbox:#_x0000_s1035">
              <w:txbxContent>
                <w:p w:rsidR="00CF6963" w:rsidRPr="00607F3D" w:rsidRDefault="00CF6963">
                  <w:pPr>
                    <w:rPr>
                      <w:rFonts w:ascii="Times" w:hAnsi="Times"/>
                      <w:color w:val="333333"/>
                      <w:sz w:val="20"/>
                    </w:rPr>
                  </w:pPr>
                </w:p>
                <w:p w:rsidR="00CF6963" w:rsidRPr="00607F3D" w:rsidRDefault="006D0DE0">
                  <w:pPr>
                    <w:rPr>
                      <w:rFonts w:ascii="Times" w:hAnsi="Times"/>
                      <w:color w:val="333333"/>
                      <w:sz w:val="20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200275" cy="1466850"/>
                        <wp:effectExtent l="19050" t="0" r="9525" b="0"/>
                        <wp:docPr id="3" name="Picture 3" descr="C:\Users\Ron\Pictures\Taylors BM\flyer image 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on\Pictures\Taylors BM\flyer image 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6963" w:rsidRPr="00607F3D" w:rsidRDefault="00CF6963">
                  <w:pPr>
                    <w:rPr>
                      <w:rFonts w:ascii="Times" w:hAnsi="Times"/>
                      <w:color w:val="333333"/>
                      <w:sz w:val="20"/>
                    </w:rPr>
                  </w:pPr>
                </w:p>
                <w:p w:rsidR="00CF6963" w:rsidRPr="00607F3D" w:rsidRDefault="00CF6963" w:rsidP="001A27C3">
                  <w:pPr>
                    <w:pStyle w:val="placephotohere"/>
                  </w:pPr>
                </w:p>
                <w:p w:rsidR="00CF6963" w:rsidRPr="00607F3D" w:rsidRDefault="00CF6963" w:rsidP="001A27C3">
                  <w:pPr>
                    <w:pStyle w:val="placephotohere"/>
                  </w:pPr>
                  <w:r w:rsidRPr="00607F3D">
                    <w:t>Delete text and place photo here.</w:t>
                  </w:r>
                </w:p>
              </w:txbxContent>
            </v:textbox>
          </v:shape>
        </w:pict>
      </w:r>
      <w:r w:rsidR="0070588E">
        <w:rPr>
          <w:noProof/>
          <w:szCs w:val="20"/>
          <w:lang w:val="en-GB" w:eastAsia="en-GB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-995834</wp:posOffset>
            </wp:positionH>
            <wp:positionV relativeFrom="paragraph">
              <wp:posOffset>-1072662</wp:posOffset>
            </wp:positionV>
            <wp:extent cx="10117197" cy="7807570"/>
            <wp:effectExtent l="19050" t="0" r="0" b="0"/>
            <wp:wrapNone/>
            <wp:docPr id="1" name="Picture 3" descr="Legal_Flyer_Hori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al_Flyer_Horiz_Fron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197" cy="78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460">
        <w:rPr>
          <w:szCs w:val="20"/>
          <w:lang w:val="en-GB" w:eastAsia="en-GB"/>
        </w:rPr>
        <w:pict>
          <v:shape id="_x0000_s1030" type="#_x0000_t202" style="position:absolute;margin-left:517.05pt;margin-top:152.1pt;width:171pt;height:28.5pt;z-index:251650560;mso-position-horizontal-relative:text;mso-position-vertical-relative:text" filled="f" stroked="f">
            <v:textbox style="mso-next-textbox:#_x0000_s1030">
              <w:txbxContent>
                <w:p w:rsidR="00CF6963" w:rsidRPr="00EF7361" w:rsidRDefault="00B5548D" w:rsidP="001A27C3">
                  <w:pPr>
                    <w:pStyle w:val="SPECIALPOINTS"/>
                  </w:pPr>
                  <w:r>
                    <w:t>Service and contact</w:t>
                  </w:r>
                </w:p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36" type="#_x0000_t202" style="position:absolute;margin-left:-31.95pt;margin-top:459.2pt;width:523.4pt;height:45pt;z-index:251656704;mso-position-horizontal-relative:text;mso-position-vertical-relative:text" filled="f" stroked="f">
            <v:textbox style="mso-next-textbox:#_x0000_s1036">
              <w:txbxContent>
                <w:p w:rsidR="00CF6963" w:rsidRPr="004A516D" w:rsidRDefault="00B5548D" w:rsidP="00CF6963">
                  <w:pPr>
                    <w:pStyle w:val="Address01"/>
                  </w:pPr>
                  <w:r>
                    <w:t xml:space="preserve">7b The Arcade, Hilltop, </w:t>
                  </w:r>
                  <w:r w:rsidR="00231980">
                    <w:t>Knottingley,</w:t>
                  </w:r>
                  <w:r>
                    <w:t xml:space="preserve"> WF11 8EA</w:t>
                  </w:r>
                </w:p>
                <w:p w:rsidR="00B5548D" w:rsidRPr="00B5548D" w:rsidRDefault="00B5548D" w:rsidP="00B5548D">
                  <w:pPr>
                    <w:rPr>
                      <w:rFonts w:ascii="Segoe UI" w:hAnsi="Segoe UI" w:cs="Segoe UI"/>
                      <w:color w:val="FFFFFF" w:themeColor="background1"/>
                      <w:sz w:val="21"/>
                      <w:szCs w:val="21"/>
                    </w:rPr>
                  </w:pPr>
                  <w:r w:rsidRPr="00B5548D">
                    <w:rPr>
                      <w:color w:val="FFFFFF" w:themeColor="background1"/>
                    </w:rPr>
                    <w:t>07542652164</w:t>
                  </w:r>
                  <w:r w:rsidR="00CF6963" w:rsidRPr="00B5548D">
                    <w:rPr>
                      <w:color w:val="FFFFFF" w:themeColor="background1"/>
                    </w:rPr>
                    <w:t xml:space="preserve">  •</w:t>
                  </w:r>
                  <w:r w:rsidR="0084389C">
                    <w:rPr>
                      <w:color w:val="FFFFFF" w:themeColor="background1"/>
                    </w:rPr>
                    <w:t xml:space="preserve"> e-</w:t>
                  </w:r>
                  <w:r w:rsidR="00231980">
                    <w:rPr>
                      <w:color w:val="FFFFFF" w:themeColor="background1"/>
                    </w:rPr>
                    <w:t>mail</w:t>
                  </w:r>
                  <w:r w:rsidR="00231980" w:rsidRPr="00B5548D">
                    <w:rPr>
                      <w:color w:val="FFFFFF" w:themeColor="background1"/>
                    </w:rPr>
                    <w:t xml:space="preserve"> </w:t>
                  </w:r>
                  <w:hyperlink r:id="rId9" w:history="1">
                    <w:r w:rsidRPr="00B5548D">
                      <w:rPr>
                        <w:rStyle w:val="Hyperlink"/>
                        <w:rFonts w:ascii="Segoe UI" w:hAnsi="Segoe UI" w:cs="Segoe UI"/>
                        <w:color w:val="FFFFFF" w:themeColor="background1"/>
                        <w:sz w:val="21"/>
                        <w:szCs w:val="21"/>
                      </w:rPr>
                      <w:t>taylorsmanagement@outlook.com</w:t>
                    </w:r>
                  </w:hyperlink>
                  <w:r w:rsidR="0084389C">
                    <w:rPr>
                      <w:color w:val="FFFFFF" w:themeColor="background1"/>
                    </w:rPr>
                    <w:t xml:space="preserve"> </w:t>
                  </w:r>
                  <w:r w:rsidR="00CF6963" w:rsidRPr="00B5548D">
                    <w:rPr>
                      <w:color w:val="FFFFFF" w:themeColor="background1"/>
                    </w:rPr>
                    <w:t xml:space="preserve">• </w:t>
                  </w:r>
                  <w:r w:rsidR="00231980">
                    <w:rPr>
                      <w:color w:val="FFFFFF" w:themeColor="background1"/>
                    </w:rPr>
                    <w:t xml:space="preserve">website </w:t>
                  </w:r>
                  <w:hyperlink r:id="rId10" w:history="1">
                    <w:r w:rsidRPr="00B5548D">
                      <w:rPr>
                        <w:rStyle w:val="Hyperlink"/>
                        <w:rFonts w:ascii="Segoe UI" w:hAnsi="Segoe UI" w:cs="Segoe UI"/>
                        <w:color w:val="FFFFFF" w:themeColor="background1"/>
                        <w:sz w:val="21"/>
                        <w:szCs w:val="21"/>
                      </w:rPr>
                      <w:t>www.taylorsbusiness.homestead.com</w:t>
                    </w:r>
                  </w:hyperlink>
                </w:p>
                <w:p w:rsidR="00CF6963" w:rsidRPr="00B5548D" w:rsidRDefault="00CF6963" w:rsidP="00CF6963">
                  <w:pPr>
                    <w:pStyle w:val="Address01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33" type="#_x0000_t202" style="position:absolute;margin-left:-31.95pt;margin-top:432.4pt;width:477pt;height:26.8pt;z-index:251653632;mso-position-horizontal-relative:text;mso-position-vertical-relative:text" filled="f" stroked="f">
            <v:textbox style="mso-next-textbox:#_x0000_s1033">
              <w:txbxContent>
                <w:p w:rsidR="00CF6963" w:rsidRPr="00B5548D" w:rsidRDefault="00B5548D" w:rsidP="001A27C3">
                  <w:pPr>
                    <w:pStyle w:val="INSERTYOURNAMEHERE01"/>
                    <w:rPr>
                      <w:sz w:val="20"/>
                    </w:rPr>
                  </w:pPr>
                  <w:r w:rsidRPr="00B5548D">
                    <w:rPr>
                      <w:rFonts w:ascii="Monotype Corsiva" w:hAnsi="Monotype Corsiva"/>
                      <w:i/>
                      <w:emboss/>
                      <w:color w:val="FFFF00"/>
                      <w:sz w:val="44"/>
                      <w:szCs w:val="144"/>
                    </w:rPr>
                    <w:t>Taylors</w:t>
                  </w:r>
                  <w:r w:rsidRPr="00B5548D">
                    <w:rPr>
                      <w:rFonts w:ascii="Matisse ITC" w:hAnsi="Matisse ITC"/>
                      <w:emboss/>
                      <w:color w:val="FFFF00"/>
                      <w:sz w:val="44"/>
                      <w:szCs w:val="144"/>
                    </w:rPr>
                    <w:t xml:space="preserve"> </w:t>
                  </w:r>
                  <w:r w:rsidRPr="00B5548D">
                    <w:rPr>
                      <w:rFonts w:ascii="Arial Narrow" w:hAnsi="Arial Narrow"/>
                      <w:i/>
                      <w:color w:val="1F497D" w:themeColor="text2"/>
                      <w:sz w:val="20"/>
                      <w:szCs w:val="40"/>
                    </w:rPr>
                    <w:t>Business Management</w:t>
                  </w:r>
                  <w:r w:rsidRPr="00B5548D">
                    <w:rPr>
                      <w:rFonts w:ascii="Arial" w:hAnsi="Arial"/>
                      <w:color w:val="92D050"/>
                      <w:sz w:val="20"/>
                      <w:szCs w:val="72"/>
                    </w:rPr>
                    <w:tab/>
                  </w:r>
                </w:p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28" type="#_x0000_t202" style="position:absolute;margin-left:-31.95pt;margin-top:9.2pt;width:7in;height:102.35pt;z-index:251648512;mso-position-horizontal-relative:text;mso-position-vertical-relative:text" filled="f" stroked="f">
            <v:textbox style="mso-next-textbox:#_x0000_s1028">
              <w:txbxContent>
                <w:p w:rsidR="00CF6963" w:rsidRPr="0084389C" w:rsidRDefault="0070588E" w:rsidP="001A27C3">
                  <w:pPr>
                    <w:pStyle w:val="Headline01"/>
                    <w:rPr>
                      <w:rFonts w:ascii="Arial" w:hAnsi="Arial"/>
                      <w:b/>
                      <w:color w:val="FF0000"/>
                      <w:sz w:val="56"/>
                    </w:rPr>
                  </w:pPr>
                  <w:r w:rsidRPr="0084389C">
                    <w:rPr>
                      <w:rFonts w:ascii="Arial" w:hAnsi="Arial"/>
                      <w:i/>
                      <w:color w:val="FF0000"/>
                      <w:sz w:val="48"/>
                      <w:szCs w:val="144"/>
                    </w:rPr>
                    <w:t xml:space="preserve">Self Employed or a small business and want to maximise your potential earnings or </w:t>
                  </w:r>
                  <w:r w:rsidR="0084389C" w:rsidRPr="0084389C">
                    <w:rPr>
                      <w:rFonts w:ascii="Arial" w:hAnsi="Arial"/>
                      <w:i/>
                      <w:color w:val="FF0000"/>
                      <w:sz w:val="48"/>
                      <w:szCs w:val="144"/>
                    </w:rPr>
                    <w:t xml:space="preserve">simply </w:t>
                  </w:r>
                  <w:r w:rsidR="003C0879">
                    <w:rPr>
                      <w:rFonts w:ascii="Arial" w:hAnsi="Arial"/>
                      <w:i/>
                      <w:color w:val="FF0000"/>
                      <w:sz w:val="48"/>
                      <w:szCs w:val="144"/>
                    </w:rPr>
                    <w:t>get business advice</w:t>
                  </w:r>
                  <w:r w:rsidRPr="0084389C">
                    <w:rPr>
                      <w:rFonts w:ascii="Arial" w:hAnsi="Arial"/>
                      <w:i/>
                      <w:color w:val="FF0000"/>
                      <w:sz w:val="48"/>
                      <w:szCs w:val="144"/>
                    </w:rPr>
                    <w:t xml:space="preserve"> then read</w:t>
                  </w:r>
                  <w:r w:rsidRPr="0084389C">
                    <w:rPr>
                      <w:rFonts w:ascii="Arial" w:hAnsi="Arial"/>
                      <w:i/>
                      <w:color w:val="FF0000"/>
                      <w:sz w:val="56"/>
                      <w:szCs w:val="144"/>
                    </w:rPr>
                    <w:t xml:space="preserve"> on </w:t>
                  </w:r>
                  <w:r w:rsidR="006D0DE0" w:rsidRPr="0084389C">
                    <w:rPr>
                      <w:rFonts w:ascii="Arial" w:hAnsi="Arial"/>
                      <w:color w:val="FF0000"/>
                      <w:sz w:val="56"/>
                      <w:szCs w:val="72"/>
                    </w:rPr>
                    <w:tab/>
                  </w:r>
                  <w:r w:rsidR="00CF6963" w:rsidRPr="0084389C">
                    <w:rPr>
                      <w:rFonts w:ascii="Arial" w:hAnsi="Arial"/>
                      <w:b/>
                      <w:color w:val="FF0000"/>
                      <w:sz w:val="56"/>
                    </w:rPr>
                    <w:tab/>
                  </w:r>
                </w:p>
                <w:p w:rsidR="00CF6963" w:rsidRPr="004A516D" w:rsidRDefault="00CF6963" w:rsidP="001A27C3">
                  <w:pPr>
                    <w:pStyle w:val="Headline01"/>
                    <w:rPr>
                      <w:color w:val="00467F"/>
                    </w:rPr>
                  </w:pPr>
                  <w:r w:rsidRPr="004A516D">
                    <w:rPr>
                      <w:color w:val="00467F"/>
                    </w:rPr>
                    <w:softHyphen/>
                  </w:r>
                </w:p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38" type="#_x0000_t202" style="position:absolute;margin-left:499.05pt;margin-top:441.2pt;width:189pt;height:45pt;z-index:251657728;mso-position-horizontal-relative:text;mso-position-vertical-relative:text" filled="f" stroked="f">
            <v:textbox style="mso-next-textbox:#_x0000_s1038">
              <w:txbxContent>
                <w:p w:rsidR="00CF6963" w:rsidRPr="00B5548D" w:rsidRDefault="00CF6963" w:rsidP="00B5548D"/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32" type="#_x0000_t202" style="position:absolute;margin-left:220.05pt;margin-top:146.4pt;width:234pt;height:3in;z-index:251652608;mso-position-horizontal-relative:text;mso-position-vertical-relative:text" filled="f" stroked="f">
            <v:textbox style="mso-next-textbox:#_x0000_s1032">
              <w:txbxContent>
                <w:p w:rsidR="0084389C" w:rsidRDefault="0084389C" w:rsidP="0084389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</w:pPr>
                </w:p>
                <w:p w:rsidR="0084389C" w:rsidRDefault="0084389C" w:rsidP="0084389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</w:pPr>
                </w:p>
                <w:p w:rsidR="009467AC" w:rsidRDefault="009467AC" w:rsidP="0084389C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1"/>
                      <w:szCs w:val="21"/>
                    </w:rPr>
                  </w:pPr>
                </w:p>
                <w:p w:rsidR="0084389C" w:rsidRPr="003C0879" w:rsidRDefault="0084389C" w:rsidP="0084389C">
                  <w:r w:rsidRPr="003C0879">
                    <w:rPr>
                      <w:rFonts w:ascii="Arial" w:hAnsi="Arial" w:cs="Arial"/>
                      <w:b/>
                      <w:bCs/>
                      <w:color w:val="000000"/>
                    </w:rPr>
                    <w:t>Our client base reflects the range of our expertise, and includes:</w:t>
                  </w:r>
                </w:p>
                <w:p w:rsidR="0084389C" w:rsidRDefault="0084389C" w:rsidP="0084389C"/>
                <w:p w:rsidR="0084389C" w:rsidRPr="003C0879" w:rsidRDefault="00884689" w:rsidP="0084389C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Private </w:t>
                  </w:r>
                  <w:r w:rsidR="0084389C"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Individuals </w:t>
                  </w:r>
                </w:p>
                <w:p w:rsidR="0084389C" w:rsidRPr="003C0879" w:rsidRDefault="0084389C" w:rsidP="0084389C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Self Employed</w:t>
                  </w:r>
                </w:p>
                <w:p w:rsidR="0084389C" w:rsidRPr="003C0879" w:rsidRDefault="0084389C" w:rsidP="0084389C">
                  <w:pPr>
                    <w:rPr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Partnerships</w:t>
                  </w:r>
                </w:p>
                <w:p w:rsidR="0084389C" w:rsidRPr="003C0879" w:rsidRDefault="0084389C" w:rsidP="0084389C">
                  <w:pPr>
                    <w:rPr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Retailers</w:t>
                  </w:r>
                </w:p>
                <w:p w:rsidR="0084389C" w:rsidRPr="003C0879" w:rsidRDefault="0084389C" w:rsidP="0084389C">
                  <w:pPr>
                    <w:rPr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Property Management specialists</w:t>
                  </w:r>
                </w:p>
                <w:p w:rsidR="0084389C" w:rsidRPr="003C0879" w:rsidRDefault="0084389C" w:rsidP="0084389C">
                  <w:pPr>
                    <w:rPr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Construction industry</w:t>
                  </w:r>
                </w:p>
                <w:p w:rsidR="0084389C" w:rsidRPr="003C0879" w:rsidRDefault="0084389C" w:rsidP="0084389C">
                  <w:pPr>
                    <w:rPr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Non-Profit Organisations </w:t>
                  </w:r>
                </w:p>
                <w:p w:rsidR="0084389C" w:rsidRPr="003C0879" w:rsidRDefault="0084389C" w:rsidP="0084389C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Commercial Organisations </w:t>
                  </w:r>
                </w:p>
                <w:p w:rsidR="00530DB3" w:rsidRPr="003C0879" w:rsidRDefault="00530DB3" w:rsidP="0084389C">
                  <w:pPr>
                    <w:rPr>
                      <w:sz w:val="22"/>
                      <w:szCs w:val="22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Web based business</w:t>
                  </w:r>
                </w:p>
                <w:p w:rsidR="00CF6963" w:rsidRPr="004A516D" w:rsidRDefault="00CF6963" w:rsidP="001A27C3">
                  <w:pPr>
                    <w:pStyle w:val="BodyText01"/>
                  </w:pPr>
                </w:p>
              </w:txbxContent>
            </v:textbox>
          </v:shape>
        </w:pict>
      </w:r>
      <w:r w:rsidRPr="00023460">
        <w:rPr>
          <w:szCs w:val="20"/>
          <w:lang w:val="en-GB" w:eastAsia="en-GB"/>
        </w:rPr>
        <w:pict>
          <v:shape id="_x0000_s1029" type="#_x0000_t202" style="position:absolute;margin-left:-31.95pt;margin-top:146.4pt;width:234pt;height:3in;z-index:251649536;mso-position-horizontal-relative:text;mso-position-vertical-relative:text" filled="f" stroked="f">
            <v:textbox style="mso-next-textbox:#_x0000_s1029">
              <w:txbxContent>
                <w:p w:rsidR="0084389C" w:rsidRDefault="0084389C" w:rsidP="0084389C">
                  <w:pPr>
                    <w:rPr>
                      <w:rFonts w:ascii="Arial" w:hAnsi="Arial" w:cs="Arial"/>
                      <w:color w:val="000000"/>
                      <w:sz w:val="20"/>
                      <w:szCs w:val="21"/>
                      <w:lang w:eastAsia="en-GB"/>
                    </w:rPr>
                  </w:pPr>
                </w:p>
                <w:p w:rsidR="0084389C" w:rsidRPr="0084389C" w:rsidRDefault="0084389C" w:rsidP="0084389C">
                  <w:pPr>
                    <w:rPr>
                      <w:rFonts w:ascii="Arial" w:hAnsi="Arial" w:cs="Arial"/>
                      <w:color w:val="548DD4" w:themeColor="text2" w:themeTint="99"/>
                      <w:sz w:val="32"/>
                      <w:szCs w:val="21"/>
                      <w:lang w:eastAsia="en-GB"/>
                    </w:rPr>
                  </w:pPr>
                  <w:r w:rsidRPr="0084389C">
                    <w:rPr>
                      <w:rFonts w:ascii="Arial" w:hAnsi="Arial" w:cs="Arial"/>
                      <w:color w:val="548DD4" w:themeColor="text2" w:themeTint="99"/>
                      <w:sz w:val="32"/>
                      <w:szCs w:val="21"/>
                      <w:lang w:eastAsia="en-GB"/>
                    </w:rPr>
                    <w:t>Lowest Rates Guaranteed</w:t>
                  </w:r>
                </w:p>
                <w:p w:rsidR="0084389C" w:rsidRDefault="0084389C" w:rsidP="0084389C">
                  <w:pPr>
                    <w:rPr>
                      <w:rFonts w:ascii="Arial" w:hAnsi="Arial" w:cs="Arial"/>
                      <w:color w:val="000000"/>
                      <w:sz w:val="20"/>
                      <w:szCs w:val="21"/>
                      <w:lang w:eastAsia="en-GB"/>
                    </w:rPr>
                  </w:pPr>
                </w:p>
                <w:p w:rsidR="0084389C" w:rsidRPr="00DF38B8" w:rsidRDefault="0084389C" w:rsidP="0084389C">
                  <w:pPr>
                    <w:rPr>
                      <w:sz w:val="20"/>
                      <w:lang w:eastAsia="en-GB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 xml:space="preserve">We are a business management practice </w:t>
                  </w:r>
                  <w:r w:rsidR="007A1E84"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>created</w:t>
                  </w: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 xml:space="preserve"> by a qualified accountant with 28 years</w:t>
                  </w:r>
                  <w:r w:rsidR="007A1E84"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 xml:space="preserve"> business </w:t>
                  </w: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>experience and offer accountancy, taxation and business management services to private individuals, self employed, partnerships and small businesses in Yorkshire and the North of England</w:t>
                  </w:r>
                  <w:r w:rsidRPr="00DF38B8">
                    <w:rPr>
                      <w:rFonts w:ascii="Arial" w:hAnsi="Arial" w:cs="Arial"/>
                      <w:color w:val="000000"/>
                      <w:sz w:val="20"/>
                      <w:szCs w:val="21"/>
                      <w:lang w:eastAsia="en-GB"/>
                    </w:rPr>
                    <w:t>.</w:t>
                  </w:r>
                </w:p>
                <w:p w:rsidR="0084389C" w:rsidRPr="00DF38B8" w:rsidRDefault="0084389C" w:rsidP="0084389C">
                  <w:pPr>
                    <w:rPr>
                      <w:sz w:val="20"/>
                      <w:lang w:eastAsia="en-GB"/>
                    </w:rPr>
                  </w:pPr>
                </w:p>
                <w:p w:rsidR="0084389C" w:rsidRPr="003C0879" w:rsidRDefault="0084389C" w:rsidP="0084389C">
                  <w:pPr>
                    <w:rPr>
                      <w:sz w:val="22"/>
                      <w:szCs w:val="22"/>
                      <w:lang w:eastAsia="en-GB"/>
                    </w:rPr>
                  </w:pP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>We offer a</w:t>
                  </w:r>
                  <w:r w:rsidRPr="00DF38B8">
                    <w:rPr>
                      <w:rFonts w:ascii="Arial" w:hAnsi="Arial" w:cs="Arial"/>
                      <w:color w:val="000000"/>
                      <w:sz w:val="20"/>
                      <w:szCs w:val="21"/>
                      <w:lang w:eastAsia="en-GB"/>
                    </w:rPr>
                    <w:t xml:space="preserve"> </w:t>
                  </w:r>
                  <w:r w:rsidRPr="003C0879">
                    <w:rPr>
                      <w:rFonts w:ascii="Arial" w:hAnsi="Arial" w:cs="Arial"/>
                      <w:b/>
                      <w:smallCaps/>
                      <w:color w:val="7030A0"/>
                      <w:sz w:val="32"/>
                      <w:u w:val="single"/>
                      <w:lang w:eastAsia="en-GB"/>
                    </w:rPr>
                    <w:t>free</w:t>
                  </w:r>
                  <w:r w:rsidRPr="00DF38B8">
                    <w:rPr>
                      <w:rFonts w:ascii="Arial" w:hAnsi="Arial" w:cs="Arial"/>
                      <w:color w:val="7030A0"/>
                      <w:sz w:val="32"/>
                      <w:szCs w:val="21"/>
                      <w:lang w:eastAsia="en-GB"/>
                    </w:rPr>
                    <w:t xml:space="preserve"> </w:t>
                  </w: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>20 minute no obligation consultation</w:t>
                  </w:r>
                  <w:r w:rsidR="007A1E84"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>.</w:t>
                  </w: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 xml:space="preserve"> </w:t>
                  </w:r>
                  <w:r w:rsidR="007A1E84"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>C</w:t>
                  </w:r>
                  <w:r w:rsidRPr="003C0879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GB"/>
                    </w:rPr>
                    <w:t>ontact us to arrange an appointment either at your home, place of business or our offices in Knottingley</w:t>
                  </w:r>
                </w:p>
                <w:p w:rsidR="00CF6963" w:rsidRPr="004A516D" w:rsidRDefault="00CF6963" w:rsidP="001A27C3">
                  <w:pPr>
                    <w:pStyle w:val="BodyText01"/>
                  </w:pPr>
                </w:p>
                <w:p w:rsidR="00CF6963" w:rsidRPr="004A516D" w:rsidRDefault="00CF6963" w:rsidP="001A27C3">
                  <w:pPr>
                    <w:pStyle w:val="BodyText01"/>
                  </w:pPr>
                </w:p>
              </w:txbxContent>
            </v:textbox>
          </v:shape>
        </w:pict>
      </w:r>
    </w:p>
    <w:sectPr w:rsidR="00CF6963" w:rsidSect="00CF6963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atisse ITC">
    <w:panose1 w:val="04040403030D02020704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5CF0"/>
    <w:multiLevelType w:val="hybridMultilevel"/>
    <w:tmpl w:val="4AE6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634B2"/>
    <w:multiLevelType w:val="hybridMultilevel"/>
    <w:tmpl w:val="109C7CF0"/>
    <w:lvl w:ilvl="0" w:tplc="8064FE58">
      <w:numFmt w:val="bullet"/>
      <w:pStyle w:val="BulletPoints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925C8"/>
    <w:multiLevelType w:val="hybridMultilevel"/>
    <w:tmpl w:val="366A0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07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D0DE0"/>
    <w:rsid w:val="00023460"/>
    <w:rsid w:val="000D6174"/>
    <w:rsid w:val="001258E3"/>
    <w:rsid w:val="001A27C3"/>
    <w:rsid w:val="002122AA"/>
    <w:rsid w:val="00231980"/>
    <w:rsid w:val="003C0879"/>
    <w:rsid w:val="00530DB3"/>
    <w:rsid w:val="006D0DE0"/>
    <w:rsid w:val="0070588E"/>
    <w:rsid w:val="007A1E84"/>
    <w:rsid w:val="007D6405"/>
    <w:rsid w:val="0084389C"/>
    <w:rsid w:val="00884689"/>
    <w:rsid w:val="00917EF9"/>
    <w:rsid w:val="009467AC"/>
    <w:rsid w:val="00A12FD2"/>
    <w:rsid w:val="00B5548D"/>
    <w:rsid w:val="00B657C9"/>
    <w:rsid w:val="00CF6963"/>
    <w:rsid w:val="00E922BC"/>
    <w:rsid w:val="00F10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7C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77003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77003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077003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01">
    <w:name w:val="Headline 01"/>
    <w:basedOn w:val="Heading1"/>
    <w:link w:val="Headline01Char"/>
    <w:qFormat/>
    <w:rsid w:val="001A27C3"/>
    <w:pPr>
      <w:jc w:val="left"/>
    </w:pPr>
    <w:rPr>
      <w:color w:val="9C7D0D"/>
      <w:sz w:val="96"/>
    </w:rPr>
  </w:style>
  <w:style w:type="paragraph" w:customStyle="1" w:styleId="Subhead01">
    <w:name w:val="Subhead 01"/>
    <w:basedOn w:val="Heading1"/>
    <w:link w:val="Subhead01Char"/>
    <w:qFormat/>
    <w:rsid w:val="001A27C3"/>
    <w:pPr>
      <w:jc w:val="left"/>
    </w:pPr>
    <w:rPr>
      <w:color w:val="9C7D0D"/>
      <w:sz w:val="32"/>
    </w:rPr>
  </w:style>
  <w:style w:type="character" w:customStyle="1" w:styleId="Heading1Char">
    <w:name w:val="Heading 1 Char"/>
    <w:basedOn w:val="DefaultParagraphFont"/>
    <w:link w:val="Heading1"/>
    <w:rsid w:val="001A27C3"/>
    <w:rPr>
      <w:rFonts w:ascii="Times" w:eastAsia="Times" w:hAnsi="Times"/>
      <w:sz w:val="60"/>
    </w:rPr>
  </w:style>
  <w:style w:type="character" w:customStyle="1" w:styleId="Headline01Char">
    <w:name w:val="Headline 01 Char"/>
    <w:basedOn w:val="Heading1Char"/>
    <w:link w:val="Headline01"/>
    <w:rsid w:val="001A27C3"/>
    <w:rPr>
      <w:color w:val="9C7D0D"/>
      <w:sz w:val="96"/>
    </w:rPr>
  </w:style>
  <w:style w:type="paragraph" w:customStyle="1" w:styleId="BodyText01">
    <w:name w:val="Body Text 01"/>
    <w:basedOn w:val="BodyText"/>
    <w:link w:val="BodyText01Char"/>
    <w:qFormat/>
    <w:rsid w:val="001A27C3"/>
    <w:rPr>
      <w:color w:val="333333"/>
    </w:rPr>
  </w:style>
  <w:style w:type="character" w:customStyle="1" w:styleId="Subhead01Char">
    <w:name w:val="Subhead 01 Char"/>
    <w:basedOn w:val="Heading1Char"/>
    <w:link w:val="Subhead01"/>
    <w:rsid w:val="001A27C3"/>
    <w:rPr>
      <w:color w:val="9C7D0D"/>
      <w:sz w:val="32"/>
    </w:rPr>
  </w:style>
  <w:style w:type="paragraph" w:customStyle="1" w:styleId="placephotohere">
    <w:name w:val="place photo here"/>
    <w:basedOn w:val="Normal"/>
    <w:link w:val="placephotohereChar"/>
    <w:qFormat/>
    <w:rsid w:val="001A27C3"/>
    <w:pPr>
      <w:jc w:val="center"/>
    </w:pPr>
    <w:rPr>
      <w:rFonts w:ascii="Times" w:hAnsi="Times"/>
      <w:color w:val="333333"/>
      <w:sz w:val="20"/>
    </w:rPr>
  </w:style>
  <w:style w:type="character" w:customStyle="1" w:styleId="BodyTextChar">
    <w:name w:val="Body Text Char"/>
    <w:basedOn w:val="DefaultParagraphFont"/>
    <w:link w:val="BodyText"/>
    <w:rsid w:val="001A27C3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1A27C3"/>
    <w:rPr>
      <w:color w:val="333333"/>
    </w:rPr>
  </w:style>
  <w:style w:type="paragraph" w:customStyle="1" w:styleId="SPECIALPOINTS">
    <w:name w:val="SPECIAL POINTS"/>
    <w:basedOn w:val="BodyText2"/>
    <w:link w:val="SPECIALPOINTSChar"/>
    <w:qFormat/>
    <w:rsid w:val="001A27C3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placephotohereChar">
    <w:name w:val="place photo here Char"/>
    <w:basedOn w:val="DefaultParagraphFont"/>
    <w:link w:val="placephotohere"/>
    <w:rsid w:val="001A27C3"/>
    <w:rPr>
      <w:rFonts w:ascii="Times" w:hAnsi="Times"/>
      <w:color w:val="333333"/>
      <w:szCs w:val="24"/>
    </w:rPr>
  </w:style>
  <w:style w:type="paragraph" w:customStyle="1" w:styleId="BodyText02">
    <w:name w:val="Body Text 02"/>
    <w:basedOn w:val="BodyText"/>
    <w:link w:val="BodyText02Char"/>
    <w:qFormat/>
    <w:rsid w:val="001A27C3"/>
    <w:rPr>
      <w:color w:val="FFFFFF"/>
    </w:rPr>
  </w:style>
  <w:style w:type="character" w:customStyle="1" w:styleId="BodyText2Char">
    <w:name w:val="Body Text 2 Char"/>
    <w:basedOn w:val="DefaultParagraphFont"/>
    <w:link w:val="BodyText2"/>
    <w:rsid w:val="001A27C3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"/>
    <w:rsid w:val="001A27C3"/>
  </w:style>
  <w:style w:type="paragraph" w:customStyle="1" w:styleId="Placelogo">
    <w:name w:val="Place logo"/>
    <w:basedOn w:val="BodyText2"/>
    <w:link w:val="PlacelogoChar"/>
    <w:qFormat/>
    <w:rsid w:val="001A27C3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1A27C3"/>
    <w:rPr>
      <w:color w:val="FFFFFF"/>
    </w:rPr>
  </w:style>
  <w:style w:type="paragraph" w:customStyle="1" w:styleId="INSERTYOURNAMEHERE01">
    <w:name w:val="INSERT YOUR NAME HERE 01"/>
    <w:basedOn w:val="BodyText2"/>
    <w:link w:val="INSERTYOURNAMEHERE01Char"/>
    <w:qFormat/>
    <w:rsid w:val="001A27C3"/>
    <w:pPr>
      <w:spacing w:line="240" w:lineRule="auto"/>
      <w:ind w:left="720" w:hanging="720"/>
      <w:jc w:val="left"/>
    </w:pPr>
    <w:rPr>
      <w:smallCaps/>
      <w:color w:val="FFFFFF"/>
      <w:sz w:val="40"/>
    </w:rPr>
  </w:style>
  <w:style w:type="character" w:customStyle="1" w:styleId="PlacelogoChar">
    <w:name w:val="Place logo Char"/>
    <w:basedOn w:val="BodyText2Char"/>
    <w:link w:val="Placelogo"/>
    <w:rsid w:val="001A27C3"/>
    <w:rPr>
      <w:color w:val="FFFFFF"/>
      <w:sz w:val="16"/>
    </w:rPr>
  </w:style>
  <w:style w:type="paragraph" w:customStyle="1" w:styleId="Address01">
    <w:name w:val="Address 01"/>
    <w:basedOn w:val="BodyText2"/>
    <w:link w:val="Address01Char"/>
    <w:qFormat/>
    <w:rsid w:val="00CF6963"/>
    <w:pPr>
      <w:spacing w:line="240" w:lineRule="auto"/>
      <w:ind w:left="720" w:hanging="720"/>
      <w:jc w:val="left"/>
    </w:pPr>
    <w:rPr>
      <w:color w:val="FFFFFF"/>
      <w:sz w:val="20"/>
    </w:rPr>
  </w:style>
  <w:style w:type="character" w:customStyle="1" w:styleId="INSERTYOURNAMEHERE01Char">
    <w:name w:val="INSERT YOUR NAME HERE 01 Char"/>
    <w:basedOn w:val="BodyText2Char"/>
    <w:link w:val="INSERTYOURNAMEHERE01"/>
    <w:rsid w:val="001A27C3"/>
    <w:rPr>
      <w:smallCaps/>
      <w:color w:val="FFFFFF"/>
      <w:sz w:val="40"/>
    </w:rPr>
  </w:style>
  <w:style w:type="paragraph" w:customStyle="1" w:styleId="testimonials">
    <w:name w:val="testimonials"/>
    <w:basedOn w:val="Normal"/>
    <w:link w:val="testimonialsChar"/>
    <w:qFormat/>
    <w:rsid w:val="001A27C3"/>
    <w:pPr>
      <w:spacing w:line="300" w:lineRule="exact"/>
    </w:pPr>
    <w:rPr>
      <w:rFonts w:ascii="Times" w:hAnsi="Times"/>
      <w:i/>
      <w:color w:val="FFFFFF"/>
    </w:rPr>
  </w:style>
  <w:style w:type="character" w:customStyle="1" w:styleId="Address01Char">
    <w:name w:val="Address 01 Char"/>
    <w:basedOn w:val="BodyText2Char"/>
    <w:link w:val="Address01"/>
    <w:rsid w:val="00CF6963"/>
    <w:rPr>
      <w:color w:val="FFFFFF"/>
    </w:rPr>
  </w:style>
  <w:style w:type="paragraph" w:customStyle="1" w:styleId="GraphicDesigner">
    <w:name w:val="Graphic Designer"/>
    <w:basedOn w:val="Normal"/>
    <w:link w:val="GraphicDesignerChar"/>
    <w:qFormat/>
    <w:rsid w:val="001A27C3"/>
    <w:pPr>
      <w:spacing w:line="200" w:lineRule="exact"/>
    </w:pPr>
    <w:rPr>
      <w:rFonts w:ascii="Times" w:hAnsi="Times"/>
      <w:color w:val="FFFFFF"/>
      <w:sz w:val="16"/>
    </w:rPr>
  </w:style>
  <w:style w:type="character" w:customStyle="1" w:styleId="testimonialsChar">
    <w:name w:val="testimonials Char"/>
    <w:basedOn w:val="DefaultParagraphFont"/>
    <w:link w:val="testimonials"/>
    <w:rsid w:val="001A27C3"/>
    <w:rPr>
      <w:rFonts w:ascii="Times" w:hAnsi="Times"/>
      <w:i/>
      <w:color w:val="FFFFFF"/>
      <w:sz w:val="24"/>
      <w:szCs w:val="24"/>
    </w:rPr>
  </w:style>
  <w:style w:type="paragraph" w:customStyle="1" w:styleId="Photocaptions">
    <w:name w:val="Photo captions"/>
    <w:basedOn w:val="Normal"/>
    <w:link w:val="PhotocaptionsChar"/>
    <w:qFormat/>
    <w:rsid w:val="001A27C3"/>
    <w:pPr>
      <w:spacing w:line="180" w:lineRule="exact"/>
      <w:jc w:val="right"/>
    </w:pPr>
    <w:rPr>
      <w:rFonts w:ascii="Times" w:hAnsi="Times"/>
      <w:b/>
      <w:i/>
      <w:color w:val="333333"/>
      <w:sz w:val="16"/>
    </w:rPr>
  </w:style>
  <w:style w:type="character" w:customStyle="1" w:styleId="GraphicDesignerChar">
    <w:name w:val="Graphic Designer Char"/>
    <w:basedOn w:val="DefaultParagraphFont"/>
    <w:link w:val="GraphicDesigner"/>
    <w:rsid w:val="001A27C3"/>
    <w:rPr>
      <w:rFonts w:ascii="Times" w:hAnsi="Times"/>
      <w:color w:val="FFFFFF"/>
      <w:sz w:val="16"/>
      <w:szCs w:val="24"/>
    </w:rPr>
  </w:style>
  <w:style w:type="paragraph" w:customStyle="1" w:styleId="Subhead02">
    <w:name w:val="Subhead 02"/>
    <w:basedOn w:val="Heading1"/>
    <w:link w:val="Subhead02Char"/>
    <w:qFormat/>
    <w:rsid w:val="001A27C3"/>
    <w:pPr>
      <w:jc w:val="left"/>
    </w:pPr>
    <w:rPr>
      <w:smallCaps/>
      <w:color w:val="9C7D0D"/>
      <w:sz w:val="32"/>
    </w:rPr>
  </w:style>
  <w:style w:type="character" w:customStyle="1" w:styleId="PhotocaptionsChar">
    <w:name w:val="Photo captions Char"/>
    <w:basedOn w:val="DefaultParagraphFont"/>
    <w:link w:val="Photocaptions"/>
    <w:rsid w:val="001A27C3"/>
    <w:rPr>
      <w:rFonts w:ascii="Times" w:hAnsi="Times"/>
      <w:b/>
      <w:i/>
      <w:color w:val="333333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1A27C3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9C7D0D"/>
      <w:sz w:val="18"/>
    </w:rPr>
  </w:style>
  <w:style w:type="character" w:customStyle="1" w:styleId="Subhead02Char">
    <w:name w:val="Subhead 02 Char"/>
    <w:basedOn w:val="Heading1Char"/>
    <w:link w:val="Subhead02"/>
    <w:rsid w:val="001A27C3"/>
    <w:rPr>
      <w:smallCaps/>
      <w:color w:val="9C7D0D"/>
      <w:sz w:val="32"/>
    </w:rPr>
  </w:style>
  <w:style w:type="paragraph" w:customStyle="1" w:styleId="Notes">
    <w:name w:val="Notes"/>
    <w:basedOn w:val="BodyText2"/>
    <w:link w:val="NotesChar"/>
    <w:qFormat/>
    <w:rsid w:val="001A27C3"/>
    <w:pPr>
      <w:spacing w:line="320" w:lineRule="exact"/>
      <w:ind w:left="720" w:hanging="720"/>
      <w:jc w:val="left"/>
    </w:pPr>
    <w:rPr>
      <w:color w:val="9C7D0D"/>
      <w:sz w:val="18"/>
    </w:rPr>
  </w:style>
  <w:style w:type="character" w:customStyle="1" w:styleId="BulletPointsChar">
    <w:name w:val="Bullet Points Char"/>
    <w:basedOn w:val="DefaultParagraphFont"/>
    <w:link w:val="BulletPoints"/>
    <w:rsid w:val="001A27C3"/>
    <w:rPr>
      <w:rFonts w:ascii="Times" w:hAnsi="Times"/>
      <w:color w:val="9C7D0D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48D"/>
    <w:rPr>
      <w:rFonts w:ascii="Tahoma" w:hAnsi="Tahoma" w:cs="Tahoma"/>
      <w:sz w:val="16"/>
      <w:szCs w:val="16"/>
    </w:rPr>
  </w:style>
  <w:style w:type="character" w:customStyle="1" w:styleId="NotesChar">
    <w:name w:val="Notes Char"/>
    <w:basedOn w:val="BodyText2Char"/>
    <w:link w:val="Notes"/>
    <w:rsid w:val="001A27C3"/>
    <w:rPr>
      <w:color w:val="9C7D0D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48D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554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3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3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9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5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63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aylorsbusiness.homestead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taylorsmanagement@outlook.com" TargetMode="External"/><Relationship Id="rId10" Type="http://schemas.openxmlformats.org/officeDocument/2006/relationships/hyperlink" Target="http://www.taylorsbusiness.homestea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aylorsmanagement@outlook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\AppData\Roaming\Microsoft\Templates\HP_LegalTimeless_Flyer_Horiz_TP103788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HP_LegalTimeless_Flyer_Horiz_TP10378811.dot</Template>
  <TotalTime>69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</dc:creator>
  <cp:lastModifiedBy>Ron</cp:lastModifiedBy>
  <cp:revision>13</cp:revision>
  <dcterms:created xsi:type="dcterms:W3CDTF">2014-05-27T09:20:00Z</dcterms:created>
  <dcterms:modified xsi:type="dcterms:W3CDTF">2014-05-28T17:23:00Z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TC103788119990</vt:lpwstr>
  </property>
</Properties>
</file>